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60" w:rsidRPr="0028351B" w:rsidRDefault="00635E60" w:rsidP="0028351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8351B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:rsidR="00635E60" w:rsidRDefault="00635E60" w:rsidP="002C0542">
      <w:pPr>
        <w:rPr>
          <w:rFonts w:ascii="Times New Roman" w:hAnsi="Times New Roman" w:cs="Times New Roman"/>
          <w:sz w:val="24"/>
          <w:szCs w:val="24"/>
        </w:rPr>
      </w:pPr>
      <w:r w:rsidRPr="0028351B">
        <w:rPr>
          <w:rFonts w:ascii="Times New Roman" w:hAnsi="Times New Roman" w:cs="Times New Roman"/>
          <w:b/>
          <w:bCs/>
          <w:sz w:val="24"/>
          <w:szCs w:val="24"/>
        </w:rPr>
        <w:t xml:space="preserve"> Lokalizacja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urządzeń zabawowych</w:t>
      </w:r>
      <w:r w:rsidRPr="0028351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35E60" w:rsidRDefault="00635E60" w:rsidP="002C054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9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4"/>
        <w:gridCol w:w="5531"/>
        <w:gridCol w:w="1417"/>
        <w:gridCol w:w="1701"/>
        <w:gridCol w:w="1418"/>
        <w:gridCol w:w="1701"/>
        <w:gridCol w:w="1649"/>
      </w:tblGrid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 xml:space="preserve">Ilość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łączna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Arkonka</w:t>
            </w:r>
          </w:p>
        </w:tc>
        <w:tc>
          <w:tcPr>
            <w:tcW w:w="1418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Dąbie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Dziewoklicz</w:t>
            </w:r>
          </w:p>
        </w:tc>
        <w:tc>
          <w:tcPr>
            <w:tcW w:w="1649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Głębokie</w:t>
            </w:r>
          </w:p>
        </w:tc>
      </w:tr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8"/>
                <w:szCs w:val="28"/>
              </w:rPr>
              <w:t>Boja bezpieczeństwa (w komplecie po 3 szt)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kpl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649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8"/>
                <w:szCs w:val="28"/>
              </w:rPr>
              <w:t>Bujak, huśtawka na wodzie typu „konik”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szt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9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8"/>
                <w:szCs w:val="28"/>
              </w:rPr>
              <w:t>Karuzela wodna o obrocie 360°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szt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sz w:val="28"/>
                <w:szCs w:val="28"/>
              </w:rPr>
              <w:t>Zjeżdżalnia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78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szt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9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35E60" w:rsidRPr="009E787E">
        <w:trPr>
          <w:jc w:val="center"/>
        </w:trPr>
        <w:tc>
          <w:tcPr>
            <w:tcW w:w="544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531" w:type="dxa"/>
          </w:tcPr>
          <w:p w:rsidR="00635E60" w:rsidRPr="009E787E" w:rsidRDefault="00635E60" w:rsidP="009E78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Liny mocujące</w:t>
            </w:r>
          </w:p>
        </w:tc>
        <w:tc>
          <w:tcPr>
            <w:tcW w:w="1417" w:type="dxa"/>
          </w:tcPr>
          <w:p w:rsidR="00635E60" w:rsidRPr="009E787E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 szt</w:t>
            </w:r>
          </w:p>
        </w:tc>
        <w:tc>
          <w:tcPr>
            <w:tcW w:w="1701" w:type="dxa"/>
          </w:tcPr>
          <w:p w:rsidR="00635E60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635E60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635E60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9" w:type="dxa"/>
          </w:tcPr>
          <w:p w:rsidR="00635E60" w:rsidRDefault="00635E60" w:rsidP="009E7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635E60" w:rsidRPr="002C0542" w:rsidRDefault="00635E60" w:rsidP="002C0542">
      <w:pPr>
        <w:rPr>
          <w:rFonts w:ascii="Times New Roman" w:hAnsi="Times New Roman" w:cs="Times New Roman"/>
          <w:sz w:val="24"/>
          <w:szCs w:val="24"/>
        </w:rPr>
      </w:pPr>
    </w:p>
    <w:p w:rsidR="00635E60" w:rsidRPr="002C0542" w:rsidRDefault="00635E60" w:rsidP="002C0542">
      <w:pPr>
        <w:rPr>
          <w:rFonts w:ascii="Times New Roman" w:hAnsi="Times New Roman" w:cs="Times New Roman"/>
          <w:sz w:val="24"/>
          <w:szCs w:val="24"/>
        </w:rPr>
      </w:pPr>
    </w:p>
    <w:sectPr w:rsidR="00635E60" w:rsidRPr="002C0542" w:rsidSect="002C05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542"/>
    <w:rsid w:val="000C0B07"/>
    <w:rsid w:val="001E00F6"/>
    <w:rsid w:val="00282D3C"/>
    <w:rsid w:val="0028351B"/>
    <w:rsid w:val="002B62D2"/>
    <w:rsid w:val="002C0542"/>
    <w:rsid w:val="003054DA"/>
    <w:rsid w:val="00571A8D"/>
    <w:rsid w:val="00635E60"/>
    <w:rsid w:val="00683416"/>
    <w:rsid w:val="007D3F2B"/>
    <w:rsid w:val="008102F7"/>
    <w:rsid w:val="00907E26"/>
    <w:rsid w:val="009E787E"/>
    <w:rsid w:val="00BA2D8C"/>
    <w:rsid w:val="00C17257"/>
    <w:rsid w:val="00E5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D3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C05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48</Words>
  <Characters>292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</dc:creator>
  <cp:keywords/>
  <dc:description/>
  <cp:lastModifiedBy>ZUK</cp:lastModifiedBy>
  <cp:revision>9</cp:revision>
  <dcterms:created xsi:type="dcterms:W3CDTF">2008-04-19T08:15:00Z</dcterms:created>
  <dcterms:modified xsi:type="dcterms:W3CDTF">2008-05-13T08:19:00Z</dcterms:modified>
</cp:coreProperties>
</file>