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E4F" w:rsidRDefault="004A4E4F" w:rsidP="00D20967">
      <w:pPr>
        <w:rPr>
          <w:b/>
          <w:bCs/>
          <w:color w:val="000000"/>
        </w:rPr>
      </w:pPr>
    </w:p>
    <w:p w:rsidR="004A4E4F" w:rsidRDefault="004A4E4F" w:rsidP="00D20967">
      <w:pPr>
        <w:rPr>
          <w:b/>
          <w:bCs/>
          <w:color w:val="000000"/>
        </w:rPr>
      </w:pPr>
      <w:r>
        <w:rPr>
          <w:b/>
          <w:bCs/>
          <w:color w:val="000000"/>
        </w:rPr>
        <w:t>ZAŁACZNIK NR 5</w:t>
      </w:r>
    </w:p>
    <w:p w:rsidR="004A4E4F" w:rsidRDefault="004A4E4F" w:rsidP="00D20967">
      <w:pPr>
        <w:rPr>
          <w:b/>
          <w:bCs/>
          <w:color w:val="000000"/>
        </w:rPr>
      </w:pPr>
      <w:r>
        <w:rPr>
          <w:b/>
          <w:bCs/>
          <w:color w:val="000000"/>
        </w:rPr>
        <w:t>Wody odciekowe   Klucz</w:t>
      </w:r>
    </w:p>
    <w:p w:rsidR="004A4E4F" w:rsidRDefault="004A4E4F" w:rsidP="00D20967">
      <w:pPr>
        <w:rPr>
          <w:b/>
          <w:bCs/>
          <w:color w:val="000000"/>
        </w:rPr>
      </w:pPr>
      <w:r>
        <w:rPr>
          <w:b/>
          <w:bCs/>
          <w:color w:val="000000"/>
        </w:rPr>
        <w:t>Próba mieszana (studnia nowa i studnia stara)</w:t>
      </w:r>
    </w:p>
    <w:tbl>
      <w:tblPr>
        <w:tblW w:w="15620" w:type="dxa"/>
        <w:tblInd w:w="-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408"/>
        <w:gridCol w:w="1152"/>
        <w:gridCol w:w="1088"/>
        <w:gridCol w:w="1088"/>
        <w:gridCol w:w="1089"/>
        <w:gridCol w:w="1088"/>
        <w:gridCol w:w="1088"/>
        <w:gridCol w:w="1089"/>
        <w:gridCol w:w="1088"/>
        <w:gridCol w:w="1088"/>
        <w:gridCol w:w="1089"/>
        <w:gridCol w:w="1088"/>
        <w:gridCol w:w="1088"/>
        <w:gridCol w:w="1089"/>
      </w:tblGrid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Oznaczenie</w:t>
            </w:r>
          </w:p>
        </w:tc>
        <w:tc>
          <w:tcPr>
            <w:tcW w:w="115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Jednostki miary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25.03.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2003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17.04.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2003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9.06.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2003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25.09.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2003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12.12.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2003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25.12.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13.06.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2006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14.06.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2007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02.11.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2007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13.05.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2008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18.11.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2008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21.05.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2009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ph</w:t>
            </w:r>
          </w:p>
        </w:tc>
        <w:tc>
          <w:tcPr>
            <w:tcW w:w="115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-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8,20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8,335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8,6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7,95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7,95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7,6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8,08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7,92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8,08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8,075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8,215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7,98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Przewodność</w:t>
            </w:r>
          </w:p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elektryczna właściwa</w:t>
            </w:r>
          </w:p>
        </w:tc>
        <w:tc>
          <w:tcPr>
            <w:tcW w:w="115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µS/cm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2764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2857,5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2764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16735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15630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1065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20135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16,03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18,57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15903,5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18173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16480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cynk</w:t>
            </w:r>
          </w:p>
        </w:tc>
        <w:tc>
          <w:tcPr>
            <w:tcW w:w="115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mg/Zn/l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3,4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3,65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3,0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14,505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15,295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3,65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0,305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0,278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0,271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0,175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0,8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0,7275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chrom</w:t>
            </w:r>
          </w:p>
        </w:tc>
        <w:tc>
          <w:tcPr>
            <w:tcW w:w="115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mg/Cr/l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0,105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0,125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0,165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0,145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1,268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0,653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0,7805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kadm</w:t>
            </w:r>
          </w:p>
        </w:tc>
        <w:tc>
          <w:tcPr>
            <w:tcW w:w="115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mg/Cd/l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0,003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0,0035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0,173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0,1815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0,1765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0,003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miedź</w:t>
            </w:r>
          </w:p>
        </w:tc>
        <w:tc>
          <w:tcPr>
            <w:tcW w:w="115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mg/Cu/l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0,09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0,0845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0,0845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0,0895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0,09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0,045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0,047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0,149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0,150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0,047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0,187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0,1325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ołów</w:t>
            </w:r>
          </w:p>
        </w:tc>
        <w:tc>
          <w:tcPr>
            <w:tcW w:w="115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mg/Pb/l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0,185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0,175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0,52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0,555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0,02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0,038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0,004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0,045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rtęć</w:t>
            </w:r>
          </w:p>
        </w:tc>
        <w:tc>
          <w:tcPr>
            <w:tcW w:w="115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mg/Hg/l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&lt;0,0001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0,0001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&lt;0,0001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≤0,0001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≤0,0001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≤0,00055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OWO</w:t>
            </w:r>
          </w:p>
        </w:tc>
        <w:tc>
          <w:tcPr>
            <w:tcW w:w="115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mg/l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2893,5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2859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2691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3059,5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3209,5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94,65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1221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1,810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2120,0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1094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1321,5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1059,5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WWA</w:t>
            </w:r>
          </w:p>
        </w:tc>
        <w:tc>
          <w:tcPr>
            <w:tcW w:w="115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mg/l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n.w.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n.w.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n.w.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n.w.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n.w.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0,0165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0,000085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&lt;0,01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&lt;0,01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0,00002</w:t>
            </w:r>
          </w:p>
        </w:tc>
        <w:tc>
          <w:tcPr>
            <w:tcW w:w="108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0,000025</w:t>
            </w:r>
          </w:p>
        </w:tc>
        <w:tc>
          <w:tcPr>
            <w:tcW w:w="1089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</w:tr>
    </w:tbl>
    <w:p w:rsidR="004A4E4F" w:rsidRDefault="004A4E4F" w:rsidP="00D20967">
      <w:pPr>
        <w:rPr>
          <w:b/>
          <w:bCs/>
          <w:color w:val="000000"/>
        </w:rPr>
      </w:pPr>
    </w:p>
    <w:p w:rsidR="004A4E4F" w:rsidRDefault="004A4E4F" w:rsidP="00D20967">
      <w:pPr>
        <w:rPr>
          <w:color w:val="000000"/>
        </w:rPr>
      </w:pPr>
      <w:r w:rsidRPr="00222B05">
        <w:rPr>
          <w:color w:val="000000"/>
        </w:rPr>
        <w:t>n.w.</w:t>
      </w:r>
      <w:r>
        <w:rPr>
          <w:color w:val="000000"/>
        </w:rPr>
        <w:t xml:space="preserve"> – nie wykryto</w:t>
      </w:r>
    </w:p>
    <w:p w:rsidR="004A4E4F" w:rsidRPr="00222B05" w:rsidRDefault="004A4E4F" w:rsidP="00D20967">
      <w:pPr>
        <w:rPr>
          <w:color w:val="000000"/>
        </w:rPr>
      </w:pPr>
    </w:p>
    <w:p w:rsidR="004A4E4F" w:rsidRDefault="004A4E4F" w:rsidP="00D20967">
      <w:pPr>
        <w:rPr>
          <w:b/>
          <w:bCs/>
          <w:color w:val="000000"/>
        </w:rPr>
      </w:pPr>
      <w:r>
        <w:rPr>
          <w:b/>
          <w:bCs/>
          <w:color w:val="000000"/>
        </w:rPr>
        <w:t>Studnia nowa – zbiornik mały</w:t>
      </w:r>
    </w:p>
    <w:p w:rsidR="004A4E4F" w:rsidRDefault="004A4E4F" w:rsidP="00D20967">
      <w:pPr>
        <w:rPr>
          <w:b/>
          <w:bCs/>
          <w:color w:val="000000"/>
        </w:rPr>
      </w:pPr>
      <w:r>
        <w:rPr>
          <w:b/>
          <w:bCs/>
          <w:color w:val="000000"/>
        </w:rPr>
        <w:t>Studnia stara – zbiornik duży</w:t>
      </w:r>
    </w:p>
    <w:p w:rsidR="004A4E4F" w:rsidRDefault="004A4E4F" w:rsidP="00D20967">
      <w:pPr>
        <w:rPr>
          <w:b/>
          <w:bCs/>
          <w:color w:val="000000"/>
        </w:rPr>
      </w:pPr>
    </w:p>
    <w:p w:rsidR="004A4E4F" w:rsidRDefault="004A4E4F" w:rsidP="00D20967"/>
    <w:p w:rsidR="004A4E4F" w:rsidRDefault="004A4E4F" w:rsidP="00D20967"/>
    <w:p w:rsidR="004A4E4F" w:rsidRDefault="004A4E4F" w:rsidP="00D20967"/>
    <w:p w:rsidR="004A4E4F" w:rsidRDefault="004A4E4F" w:rsidP="00D20967"/>
    <w:p w:rsidR="004A4E4F" w:rsidRPr="00F308E9" w:rsidRDefault="004A4E4F" w:rsidP="00D20967">
      <w:pPr>
        <w:rPr>
          <w:b/>
          <w:bCs/>
        </w:rPr>
      </w:pPr>
      <w:r>
        <w:rPr>
          <w:b/>
          <w:bCs/>
        </w:rPr>
        <w:t>ZAŁACZNIK NR 5 (c.d.</w:t>
      </w:r>
      <w:r w:rsidRPr="00F308E9">
        <w:rPr>
          <w:b/>
          <w:bCs/>
        </w:rPr>
        <w:t>)</w:t>
      </w:r>
    </w:p>
    <w:p w:rsidR="004A4E4F" w:rsidRDefault="004A4E4F" w:rsidP="00D20967">
      <w:pPr>
        <w:rPr>
          <w:b/>
          <w:bCs/>
          <w:color w:val="000000"/>
        </w:rPr>
      </w:pPr>
      <w:r>
        <w:rPr>
          <w:b/>
          <w:bCs/>
          <w:color w:val="000000"/>
        </w:rPr>
        <w:t>Wody odciekowe Sierakowo</w:t>
      </w:r>
    </w:p>
    <w:p w:rsidR="004A4E4F" w:rsidRDefault="004A4E4F" w:rsidP="00D20967">
      <w:pPr>
        <w:rPr>
          <w:b/>
          <w:bCs/>
          <w:color w:val="000000"/>
        </w:rPr>
      </w:pPr>
      <w:r>
        <w:rPr>
          <w:b/>
          <w:bCs/>
          <w:color w:val="000000"/>
        </w:rPr>
        <w:t>Zbiornik 1a + 1b (próba mieszana)</w:t>
      </w:r>
    </w:p>
    <w:tbl>
      <w:tblPr>
        <w:tblW w:w="15620" w:type="dxa"/>
        <w:tblInd w:w="-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408"/>
        <w:gridCol w:w="1562"/>
        <w:gridCol w:w="1807"/>
        <w:gridCol w:w="1807"/>
        <w:gridCol w:w="1807"/>
        <w:gridCol w:w="1807"/>
        <w:gridCol w:w="1807"/>
        <w:gridCol w:w="1807"/>
        <w:gridCol w:w="1808"/>
      </w:tblGrid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Oznaczenie</w:t>
            </w:r>
          </w:p>
        </w:tc>
        <w:tc>
          <w:tcPr>
            <w:tcW w:w="156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Jednostki miary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13.06.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2006</w:t>
            </w:r>
          </w:p>
        </w:tc>
        <w:tc>
          <w:tcPr>
            <w:tcW w:w="1807" w:type="dxa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14.11.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2006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14.06.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2007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02.11.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2007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20.06.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2008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18.11.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2008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21.05.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2009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ph</w:t>
            </w:r>
          </w:p>
        </w:tc>
        <w:tc>
          <w:tcPr>
            <w:tcW w:w="156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-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7,815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7,75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7,66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8,01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7,95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7,78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7,69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Przewodność</w:t>
            </w:r>
          </w:p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elektryczna właściwa</w:t>
            </w:r>
          </w:p>
        </w:tc>
        <w:tc>
          <w:tcPr>
            <w:tcW w:w="156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µS/cm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16460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10,26 mS/cm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10,24 mS/cm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15,13 mS/cm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13850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14425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15,11 mS/cm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cynk</w:t>
            </w:r>
          </w:p>
        </w:tc>
        <w:tc>
          <w:tcPr>
            <w:tcW w:w="156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mg/Zn/l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0,205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0,003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1,016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0,168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0,10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0,12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0,500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chrom</w:t>
            </w:r>
          </w:p>
        </w:tc>
        <w:tc>
          <w:tcPr>
            <w:tcW w:w="156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mg/Cr/l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&lt;0,005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&lt;0,005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0,068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0,034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&lt;0,005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0,180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kadm</w:t>
            </w:r>
          </w:p>
        </w:tc>
        <w:tc>
          <w:tcPr>
            <w:tcW w:w="156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mg/Cd/l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0,004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miedź</w:t>
            </w:r>
          </w:p>
        </w:tc>
        <w:tc>
          <w:tcPr>
            <w:tcW w:w="156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mg/Cu/l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0,026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10,745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1,036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0,099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0,069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0,098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0,035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ołów</w:t>
            </w:r>
          </w:p>
        </w:tc>
        <w:tc>
          <w:tcPr>
            <w:tcW w:w="156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mg/Pb/l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0,723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0,04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rtęć</w:t>
            </w:r>
          </w:p>
        </w:tc>
        <w:tc>
          <w:tcPr>
            <w:tcW w:w="156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mg/Hg/l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≤0,0001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≤0,0001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≤0,0001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OWO</w:t>
            </w:r>
          </w:p>
        </w:tc>
        <w:tc>
          <w:tcPr>
            <w:tcW w:w="156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mg/l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646,5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380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478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1110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565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644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1060</w:t>
            </w:r>
          </w:p>
        </w:tc>
      </w:tr>
      <w:tr w:rsidR="004A4E4F" w:rsidRPr="00F5447D">
        <w:tc>
          <w:tcPr>
            <w:tcW w:w="14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WWA</w:t>
            </w:r>
          </w:p>
        </w:tc>
        <w:tc>
          <w:tcPr>
            <w:tcW w:w="1562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mg/l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0,00003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≤0,00001</w:t>
            </w:r>
          </w:p>
        </w:tc>
        <w:tc>
          <w:tcPr>
            <w:tcW w:w="18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≤0,00001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</w:tr>
    </w:tbl>
    <w:p w:rsidR="004A4E4F" w:rsidRDefault="004A4E4F" w:rsidP="00D20967">
      <w:pPr>
        <w:rPr>
          <w:b/>
          <w:bCs/>
          <w:color w:val="000000"/>
        </w:rPr>
      </w:pPr>
    </w:p>
    <w:p w:rsidR="004A4E4F" w:rsidRDefault="004A4E4F" w:rsidP="00D20967">
      <w:pPr>
        <w:rPr>
          <w:b/>
          <w:bCs/>
          <w:color w:val="000000"/>
        </w:rPr>
      </w:pPr>
      <w:r>
        <w:rPr>
          <w:b/>
          <w:bCs/>
          <w:color w:val="000000"/>
        </w:rPr>
        <w:t>Zbiornik 2</w:t>
      </w:r>
    </w:p>
    <w:tbl>
      <w:tblPr>
        <w:tblW w:w="15620" w:type="dxa"/>
        <w:tblInd w:w="-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407"/>
        <w:gridCol w:w="1557"/>
        <w:gridCol w:w="1808"/>
        <w:gridCol w:w="1808"/>
        <w:gridCol w:w="1808"/>
        <w:gridCol w:w="1808"/>
        <w:gridCol w:w="1808"/>
        <w:gridCol w:w="1808"/>
        <w:gridCol w:w="1808"/>
      </w:tblGrid>
      <w:tr w:rsidR="004A4E4F" w:rsidRPr="00F5447D">
        <w:tc>
          <w:tcPr>
            <w:tcW w:w="14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Oznaczenie</w:t>
            </w:r>
          </w:p>
        </w:tc>
        <w:tc>
          <w:tcPr>
            <w:tcW w:w="155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Jednostki miary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13.06.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2006</w:t>
            </w:r>
          </w:p>
        </w:tc>
        <w:tc>
          <w:tcPr>
            <w:tcW w:w="1808" w:type="dxa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14.11.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2006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14.06.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2007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02.11.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2007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20.06.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2008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18.11.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2008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21.05.</w:t>
            </w:r>
          </w:p>
          <w:p w:rsidR="004A4E4F" w:rsidRPr="00F5447D" w:rsidRDefault="004A4E4F" w:rsidP="00F5447D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F5447D">
              <w:rPr>
                <w:b/>
                <w:bCs/>
                <w:color w:val="000000"/>
              </w:rPr>
              <w:t>2009</w:t>
            </w:r>
          </w:p>
        </w:tc>
      </w:tr>
      <w:tr w:rsidR="004A4E4F" w:rsidRPr="00F5447D">
        <w:tc>
          <w:tcPr>
            <w:tcW w:w="14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ph</w:t>
            </w:r>
          </w:p>
        </w:tc>
        <w:tc>
          <w:tcPr>
            <w:tcW w:w="155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-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8,35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7,94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7,82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8,07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7,91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7,86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7,47</w:t>
            </w:r>
          </w:p>
        </w:tc>
      </w:tr>
      <w:tr w:rsidR="004A4E4F" w:rsidRPr="00F5447D">
        <w:tc>
          <w:tcPr>
            <w:tcW w:w="14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Przewodność</w:t>
            </w:r>
          </w:p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elektryczna właściwa</w:t>
            </w:r>
          </w:p>
        </w:tc>
        <w:tc>
          <w:tcPr>
            <w:tcW w:w="155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µS/cm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15350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16,22 mS/cm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15,64 mS/cm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15,84 mS/cm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16812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18800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16,10 mS/cm</w:t>
            </w:r>
          </w:p>
        </w:tc>
      </w:tr>
      <w:tr w:rsidR="004A4E4F" w:rsidRPr="00F5447D">
        <w:tc>
          <w:tcPr>
            <w:tcW w:w="14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cynk</w:t>
            </w:r>
          </w:p>
        </w:tc>
        <w:tc>
          <w:tcPr>
            <w:tcW w:w="155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mg/Zn/l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0,235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0,149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0,10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0,10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0,800</w:t>
            </w:r>
          </w:p>
        </w:tc>
      </w:tr>
      <w:tr w:rsidR="004A4E4F" w:rsidRPr="00F5447D">
        <w:tc>
          <w:tcPr>
            <w:tcW w:w="14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chrom</w:t>
            </w:r>
          </w:p>
        </w:tc>
        <w:tc>
          <w:tcPr>
            <w:tcW w:w="155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mg/Cr/l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0,089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0,014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0,270</w:t>
            </w:r>
          </w:p>
        </w:tc>
      </w:tr>
      <w:tr w:rsidR="004A4E4F" w:rsidRPr="00F5447D">
        <w:tc>
          <w:tcPr>
            <w:tcW w:w="14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kadm</w:t>
            </w:r>
          </w:p>
        </w:tc>
        <w:tc>
          <w:tcPr>
            <w:tcW w:w="155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mg/Cd/l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</w:tr>
      <w:tr w:rsidR="004A4E4F" w:rsidRPr="00F5447D">
        <w:tc>
          <w:tcPr>
            <w:tcW w:w="14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miedź</w:t>
            </w:r>
          </w:p>
        </w:tc>
        <w:tc>
          <w:tcPr>
            <w:tcW w:w="155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mg/Cu/l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0,017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11,23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0,161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0,049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0,016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0,015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0,030</w:t>
            </w:r>
          </w:p>
        </w:tc>
      </w:tr>
      <w:tr w:rsidR="004A4E4F" w:rsidRPr="00F5447D">
        <w:tc>
          <w:tcPr>
            <w:tcW w:w="14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ołów</w:t>
            </w:r>
          </w:p>
        </w:tc>
        <w:tc>
          <w:tcPr>
            <w:tcW w:w="155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mg/Pb/l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0,012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</w:tr>
      <w:tr w:rsidR="004A4E4F" w:rsidRPr="00F5447D">
        <w:tc>
          <w:tcPr>
            <w:tcW w:w="14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rtęć</w:t>
            </w:r>
          </w:p>
        </w:tc>
        <w:tc>
          <w:tcPr>
            <w:tcW w:w="155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mg/Hg/l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≤0,0001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</w:tr>
      <w:tr w:rsidR="004A4E4F" w:rsidRPr="00F5447D">
        <w:tc>
          <w:tcPr>
            <w:tcW w:w="14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OWO</w:t>
            </w:r>
          </w:p>
        </w:tc>
        <w:tc>
          <w:tcPr>
            <w:tcW w:w="155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mg/l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1094,5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920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1220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1260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892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1025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882</w:t>
            </w:r>
          </w:p>
        </w:tc>
      </w:tr>
      <w:tr w:rsidR="004A4E4F" w:rsidRPr="00F5447D">
        <w:tc>
          <w:tcPr>
            <w:tcW w:w="140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WWA</w:t>
            </w:r>
          </w:p>
        </w:tc>
        <w:tc>
          <w:tcPr>
            <w:tcW w:w="1557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rPr>
                <w:color w:val="000000"/>
              </w:rPr>
            </w:pPr>
            <w:r w:rsidRPr="00F5447D">
              <w:rPr>
                <w:color w:val="000000"/>
              </w:rPr>
              <w:t>mg/l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0,00004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&lt;0,01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0,00002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0,00002</w:t>
            </w:r>
          </w:p>
        </w:tc>
        <w:tc>
          <w:tcPr>
            <w:tcW w:w="1808" w:type="dxa"/>
            <w:vAlign w:val="center"/>
          </w:tcPr>
          <w:p w:rsidR="004A4E4F" w:rsidRPr="00F5447D" w:rsidRDefault="004A4E4F" w:rsidP="00F5447D">
            <w:pPr>
              <w:spacing w:after="0" w:line="240" w:lineRule="auto"/>
              <w:jc w:val="center"/>
              <w:rPr>
                <w:color w:val="000000"/>
              </w:rPr>
            </w:pPr>
            <w:r w:rsidRPr="00F5447D">
              <w:rPr>
                <w:color w:val="000000"/>
              </w:rPr>
              <w:t>&lt;0,001</w:t>
            </w:r>
          </w:p>
        </w:tc>
      </w:tr>
    </w:tbl>
    <w:p w:rsidR="004A4E4F" w:rsidRDefault="004A4E4F"/>
    <w:sectPr w:rsidR="004A4E4F" w:rsidSect="00D2096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0967"/>
    <w:rsid w:val="00027EDF"/>
    <w:rsid w:val="001A2BF1"/>
    <w:rsid w:val="00222B05"/>
    <w:rsid w:val="003B4C8F"/>
    <w:rsid w:val="003C780B"/>
    <w:rsid w:val="004A4E4F"/>
    <w:rsid w:val="00B44B8E"/>
    <w:rsid w:val="00D20967"/>
    <w:rsid w:val="00F308E9"/>
    <w:rsid w:val="00F54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96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20967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308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A66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395</Words>
  <Characters>2372</Characters>
  <Application>Microsoft Office Outlook</Application>
  <DocSecurity>0</DocSecurity>
  <Lines>0</Lines>
  <Paragraphs>0</Paragraphs>
  <ScaleCrop>false</ScaleCrop>
  <Company>MZGO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ZUK</cp:lastModifiedBy>
  <cp:revision>2</cp:revision>
  <cp:lastPrinted>2009-11-30T13:01:00Z</cp:lastPrinted>
  <dcterms:created xsi:type="dcterms:W3CDTF">2009-11-30T10:28:00Z</dcterms:created>
  <dcterms:modified xsi:type="dcterms:W3CDTF">2009-11-30T13:01:00Z</dcterms:modified>
</cp:coreProperties>
</file>